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培训</w:t>
      </w:r>
      <w:bookmarkStart w:id="0" w:name="_GoBack"/>
      <w:bookmarkEnd w:id="0"/>
      <w:r>
        <w:rPr>
          <w:rFonts w:hint="eastAsia"/>
          <w:b/>
          <w:bCs/>
          <w:sz w:val="32"/>
          <w:szCs w:val="40"/>
          <w:lang w:val="en-US" w:eastAsia="zh-CN"/>
        </w:rPr>
        <w:t>介绍信</w:t>
      </w:r>
    </w:p>
    <w:p>
      <w:pPr>
        <w:jc w:val="both"/>
        <w:rPr>
          <w:rFonts w:hint="eastAsia"/>
          <w:b/>
          <w:bCs/>
          <w:sz w:val="36"/>
          <w:szCs w:val="44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厦门大学附属第一医院：</w:t>
      </w:r>
    </w:p>
    <w:p>
      <w:pPr>
        <w:ind w:firstLine="560" w:firstLineChars="2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兹介绍我院xxx同志（身份证号码：......）前往贵院参加xx专业住院医师规范化培训，培训期限为2018年9月10日至xxxx年9月9日（共x年），我院同意其按规定变更执业注册地点至贵院，请予以接洽为盼。</w:t>
      </w: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联系人：xxx</w:t>
      </w: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联系电话：......</w:t>
      </w: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(有效期截止至xxxx年x月x日)</w:t>
      </w: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      ......医院(单位公章)</w:t>
      </w:r>
    </w:p>
    <w:p>
      <w:pPr>
        <w:ind w:firstLine="5320" w:firstLineChars="19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xxxx年x月x日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167D1"/>
    <w:rsid w:val="1168354C"/>
    <w:rsid w:val="1F0167D1"/>
    <w:rsid w:val="21964B31"/>
    <w:rsid w:val="3C5E7684"/>
    <w:rsid w:val="69E97B6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